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D10" w:rsidRDefault="002D17F3">
      <w:bookmarkStart w:id="0" w:name="_GoBack"/>
      <w:bookmarkEnd w:id="0"/>
      <w:r>
        <w:rPr>
          <w:rFonts w:cs="Calibri"/>
        </w:rPr>
        <w:t>Naam: Jawad Zoljami.</w:t>
      </w:r>
    </w:p>
    <w:p w:rsidR="00143D10" w:rsidRDefault="002D17F3">
      <w:r>
        <w:rPr>
          <w:rFonts w:cs="Calibri"/>
          <w:b/>
          <w:bCs/>
        </w:rPr>
        <w:t>Wat is cultuur volgens jou?</w:t>
      </w:r>
    </w:p>
    <w:p w:rsidR="00143D10" w:rsidRDefault="002D17F3">
      <w:r>
        <w:rPr>
          <w:rFonts w:cs="Calibri"/>
        </w:rPr>
        <w:t>Voor mij betekend cultuur de manier van leven op een speciale manier.</w:t>
      </w:r>
      <w:r>
        <w:rPr>
          <w:noProof/>
        </w:rPr>
        <w:drawing>
          <wp:inline distT="0" distB="0" distL="0" distR="0">
            <wp:extent cx="2857500" cy="2847971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47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D10" w:rsidRDefault="002D17F3">
      <w:r>
        <w:rPr>
          <w:rFonts w:cs="Calibri"/>
          <w:b/>
          <w:bCs/>
        </w:rPr>
        <w:t>Wat is kunst volgens jou?</w:t>
      </w:r>
    </w:p>
    <w:p w:rsidR="00143D10" w:rsidRDefault="002D17F3">
      <w:r>
        <w:rPr>
          <w:rFonts w:cs="Calibri"/>
        </w:rPr>
        <w:t xml:space="preserve">Iets waar je bv aan denkt tot leven </w:t>
      </w:r>
      <w:r>
        <w:rPr>
          <w:rFonts w:cs="Calibri"/>
        </w:rPr>
        <w:t>brengen op bv papier.</w:t>
      </w:r>
    </w:p>
    <w:p w:rsidR="00143D10" w:rsidRDefault="002D17F3">
      <w:r>
        <w:rPr>
          <w:rFonts w:cs="Calibri"/>
        </w:rPr>
        <w:t>Dus kunst betekend voor mij iets tot leven brengen.</w:t>
      </w:r>
    </w:p>
    <w:p w:rsidR="00143D10" w:rsidRDefault="002D17F3">
      <w:r>
        <w:rPr>
          <w:rFonts w:cs="Calibri"/>
          <w:b/>
          <w:bCs/>
        </w:rPr>
        <w:t xml:space="preserve">  </w:t>
      </w:r>
      <w:r>
        <w:br/>
      </w:r>
      <w:r>
        <w:rPr>
          <w:rFonts w:cs="Calibri"/>
          <w:b/>
          <w:bCs/>
        </w:rPr>
        <w:t>Noem een aantal voorbeelden van wat jij cultuur vindt.</w:t>
      </w:r>
    </w:p>
    <w:p w:rsidR="00143D10" w:rsidRDefault="002D17F3">
      <w:pPr>
        <w:pStyle w:val="Lijstalinea"/>
        <w:numPr>
          <w:ilvl w:val="0"/>
          <w:numId w:val="1"/>
        </w:numPr>
      </w:pPr>
      <w:r>
        <w:rPr>
          <w:rFonts w:cs="Calibri"/>
        </w:rPr>
        <w:t>Eten.</w:t>
      </w:r>
    </w:p>
    <w:p w:rsidR="00143D10" w:rsidRDefault="002D17F3">
      <w:pPr>
        <w:pStyle w:val="Lijstalinea"/>
        <w:numPr>
          <w:ilvl w:val="0"/>
          <w:numId w:val="1"/>
        </w:numPr>
      </w:pPr>
      <w:r>
        <w:rPr>
          <w:rFonts w:cs="Calibri"/>
        </w:rPr>
        <w:t>Kleding.</w:t>
      </w:r>
    </w:p>
    <w:p w:rsidR="00143D10" w:rsidRDefault="002D17F3">
      <w:pPr>
        <w:pStyle w:val="Lijstalinea"/>
        <w:numPr>
          <w:ilvl w:val="0"/>
          <w:numId w:val="1"/>
        </w:numPr>
      </w:pPr>
      <w:r>
        <w:rPr>
          <w:rFonts w:cs="Calibri"/>
        </w:rPr>
        <w:t>Feestdagen.</w:t>
      </w:r>
    </w:p>
    <w:p w:rsidR="00143D10" w:rsidRDefault="002D17F3">
      <w:pPr>
        <w:pStyle w:val="Lijstalinea"/>
        <w:numPr>
          <w:ilvl w:val="0"/>
          <w:numId w:val="1"/>
        </w:numPr>
      </w:pPr>
      <w:r>
        <w:rPr>
          <w:rFonts w:cs="Calibri"/>
        </w:rPr>
        <w:t>Taal.</w:t>
      </w:r>
    </w:p>
    <w:p w:rsidR="00143D10" w:rsidRDefault="002D17F3">
      <w:r>
        <w:rPr>
          <w:rFonts w:cs="Calibri"/>
          <w:b/>
          <w:bCs/>
        </w:rPr>
        <w:t>Naar welke tv programma's kijk je vooral?</w:t>
      </w:r>
    </w:p>
    <w:p w:rsidR="00143D10" w:rsidRDefault="002D17F3">
      <w:r>
        <w:rPr>
          <w:rFonts w:cs="Calibri"/>
        </w:rPr>
        <w:t xml:space="preserve">Ik kijk niet meer naar tv eigenlijk als ik kijk, </w:t>
      </w:r>
      <w:r>
        <w:rPr>
          <w:rFonts w:cs="Calibri"/>
        </w:rPr>
        <w:t>kijk ik naar netflix</w:t>
      </w:r>
    </w:p>
    <w:p w:rsidR="00143D10" w:rsidRDefault="002D17F3">
      <w:r>
        <w:rPr>
          <w:rFonts w:cs="Calibri"/>
        </w:rPr>
        <w:t>Maar ik kijk voetbal/kickbox wedstrijden op zenders Ziggo sport, Fox sport.</w:t>
      </w:r>
    </w:p>
    <w:p w:rsidR="00143D10" w:rsidRDefault="002D17F3">
      <w:r>
        <w:rPr>
          <w:rFonts w:cs="Calibri"/>
          <w:b/>
          <w:bCs/>
        </w:rPr>
        <w:lastRenderedPageBreak/>
        <w:t>Ga je wel eens naar de bioscoop en naar welke films ga je dan vooral. Geef ook voorbeelden van films die je aanspreken.</w:t>
      </w:r>
      <w:r>
        <w:rPr>
          <w:noProof/>
        </w:rPr>
        <w:drawing>
          <wp:inline distT="0" distB="0" distL="0" distR="0">
            <wp:extent cx="1181103" cy="1771649"/>
            <wp:effectExtent l="0" t="0" r="0" b="1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3" cy="17716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D10" w:rsidRDefault="002D17F3">
      <w:r>
        <w:rPr>
          <w:rFonts w:cs="Calibri"/>
        </w:rPr>
        <w:t>Ik ga wel eens naar de bioscoop. Ik ki</w:t>
      </w:r>
      <w:r>
        <w:rPr>
          <w:rFonts w:cs="Calibri"/>
        </w:rPr>
        <w:t>jk dan meestal actie/drama/misdaad.</w:t>
      </w:r>
    </w:p>
    <w:p w:rsidR="00143D10" w:rsidRDefault="002D17F3">
      <w:r>
        <w:rPr>
          <w:rFonts w:cs="Calibri"/>
        </w:rPr>
        <w:t xml:space="preserve">De film takers spreekt me erg aan. </w:t>
      </w:r>
    </w:p>
    <w:p w:rsidR="00143D10" w:rsidRDefault="002D17F3">
      <w:r>
        <w:rPr>
          <w:rFonts w:cs="Calibri"/>
        </w:rPr>
        <w:t>Het gaat over een groepje vrienden die professionele overvallers zijn en veel geld gaan verdienen met overvallen maar dan komt hun oude vriend vrij en gaat iedereen beetje uit elkaar e</w:t>
      </w:r>
      <w:r>
        <w:rPr>
          <w:rFonts w:cs="Calibri"/>
        </w:rPr>
        <w:t xml:space="preserve">n de rest mag u zelf gaan zien in de film (ik ben geen spoiler). </w:t>
      </w:r>
    </w:p>
    <w:p w:rsidR="00143D10" w:rsidRDefault="002D17F3">
      <w:r>
        <w:rPr>
          <w:rFonts w:cs="Calibri"/>
          <w:b/>
          <w:bCs/>
        </w:rPr>
        <w:t>Welke film heb je het laatst gezien in de bioscoop?</w:t>
      </w:r>
    </w:p>
    <w:p w:rsidR="00143D10" w:rsidRDefault="002D17F3">
      <w:r>
        <w:rPr>
          <w:rFonts w:cs="Calibri"/>
        </w:rPr>
        <w:t>De film town.</w:t>
      </w:r>
      <w:r>
        <w:rPr>
          <w:noProof/>
        </w:rPr>
        <w:drawing>
          <wp:inline distT="0" distB="0" distL="0" distR="0">
            <wp:extent cx="1181103" cy="1771649"/>
            <wp:effectExtent l="0" t="0" r="0" b="1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3" cy="17716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D10" w:rsidRDefault="002D17F3">
      <w:pPr>
        <w:ind w:left="360"/>
      </w:pPr>
      <w:r>
        <w:rPr>
          <w:rFonts w:cs="Calibri"/>
        </w:rPr>
        <w:t xml:space="preserve"> </w:t>
      </w:r>
    </w:p>
    <w:p w:rsidR="00143D10" w:rsidRDefault="002D17F3">
      <w:r>
        <w:rPr>
          <w:rFonts w:cs="Calibri"/>
        </w:rPr>
        <w:t>Naar welke muziek luister je graag?</w:t>
      </w:r>
    </w:p>
    <w:p w:rsidR="00143D10" w:rsidRDefault="002D17F3">
      <w:pPr>
        <w:ind w:left="360"/>
      </w:pPr>
      <w:r>
        <w:rPr>
          <w:rFonts w:cs="Calibri"/>
        </w:rPr>
        <w:t>Ik luister naar hiphop dat zijn dus artiesten zoals sevn alias,boef,lijpe.</w:t>
      </w:r>
    </w:p>
    <w:p w:rsidR="00143D10" w:rsidRDefault="002D17F3">
      <w:pPr>
        <w:ind w:left="360"/>
      </w:pPr>
      <w:r>
        <w:rPr>
          <w:noProof/>
        </w:rPr>
        <w:drawing>
          <wp:inline distT="0" distB="0" distL="0" distR="0">
            <wp:extent cx="1771649" cy="1771649"/>
            <wp:effectExtent l="0" t="0" r="1" b="1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1649" cy="17716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46" cy="847721"/>
            <wp:effectExtent l="0" t="0" r="4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46" cy="8477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278" cy="314325"/>
            <wp:effectExtent l="0" t="0" r="9522" b="9525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8" cy="314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D10" w:rsidRDefault="002D17F3">
      <w:pPr>
        <w:ind w:left="360"/>
      </w:pPr>
      <w:r>
        <w:rPr>
          <w:rFonts w:cs="Calibri"/>
        </w:rPr>
        <w:t xml:space="preserve"> </w:t>
      </w:r>
    </w:p>
    <w:p w:rsidR="00143D10" w:rsidRDefault="002D17F3">
      <w:r>
        <w:rPr>
          <w:rFonts w:cs="Calibri"/>
          <w:b/>
          <w:bCs/>
        </w:rPr>
        <w:t xml:space="preserve">Ben </w:t>
      </w:r>
      <w:r>
        <w:rPr>
          <w:rFonts w:cs="Calibri"/>
          <w:b/>
          <w:bCs/>
        </w:rPr>
        <w:t>je wel eens naar een concert geweest? Zo ja welke? En wat vond je ervan?</w:t>
      </w:r>
    </w:p>
    <w:p w:rsidR="00143D10" w:rsidRDefault="002D17F3">
      <w:pPr>
        <w:ind w:left="360"/>
      </w:pPr>
      <w:r>
        <w:rPr>
          <w:rFonts w:cs="Calibri"/>
        </w:rPr>
        <w:lastRenderedPageBreak/>
        <w:t>Nee ik ben nog nooit naar een concert geweest.</w:t>
      </w:r>
    </w:p>
    <w:p w:rsidR="00143D10" w:rsidRDefault="002D17F3">
      <w:pPr>
        <w:ind w:left="360"/>
      </w:pPr>
      <w:r>
        <w:rPr>
          <w:rFonts w:cs="Calibri"/>
        </w:rPr>
        <w:t>Niks voor mij.</w:t>
      </w:r>
      <w:r>
        <w:rPr>
          <w:noProof/>
        </w:rPr>
        <w:drawing>
          <wp:inline distT="0" distB="0" distL="0" distR="0">
            <wp:extent cx="4572000" cy="3047996"/>
            <wp:effectExtent l="0" t="0" r="0" b="4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7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D10" w:rsidRDefault="002D17F3">
      <w:r>
        <w:rPr>
          <w:rFonts w:cs="Calibri"/>
          <w:b/>
          <w:bCs/>
        </w:rPr>
        <w:t>Ben je muzikaal? Bespeel je een instrument of zing je?</w:t>
      </w:r>
    </w:p>
    <w:p w:rsidR="00143D10" w:rsidRDefault="002D17F3">
      <w:pPr>
        <w:ind w:left="360"/>
      </w:pPr>
      <w:r>
        <w:rPr>
          <w:rFonts w:cs="Calibri"/>
        </w:rPr>
        <w:t>Nee ik ben niet muzikaal.</w:t>
      </w:r>
      <w:r>
        <w:rPr>
          <w:noProof/>
        </w:rPr>
        <w:drawing>
          <wp:inline distT="0" distB="0" distL="0" distR="0">
            <wp:extent cx="2609853" cy="1752603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3" cy="1752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3D10" w:rsidRDefault="002D17F3">
      <w:r>
        <w:rPr>
          <w:rFonts w:cs="Calibri"/>
          <w:b/>
          <w:bCs/>
        </w:rPr>
        <w:t>Ben je wel eens naar het theater gewee</w:t>
      </w:r>
      <w:r>
        <w:rPr>
          <w:rFonts w:cs="Calibri"/>
          <w:b/>
          <w:bCs/>
        </w:rPr>
        <w:t>st? Zo ja, welk theater?</w:t>
      </w:r>
    </w:p>
    <w:p w:rsidR="00143D10" w:rsidRDefault="002D17F3">
      <w:pPr>
        <w:ind w:left="360"/>
      </w:pPr>
      <w:r>
        <w:rPr>
          <w:rFonts w:cs="Calibri"/>
        </w:rPr>
        <w:t>Nee theater is al helemaal niks voor mij</w:t>
      </w:r>
    </w:p>
    <w:p w:rsidR="00143D10" w:rsidRDefault="002D17F3">
      <w:r>
        <w:rPr>
          <w:rFonts w:cs="Calibri"/>
          <w:b/>
          <w:bCs/>
        </w:rPr>
        <w:t>Wat heb je toen gezien en wat vond je ervan?</w:t>
      </w:r>
    </w:p>
    <w:p w:rsidR="00143D10" w:rsidRDefault="002D17F3">
      <w:pPr>
        <w:ind w:left="360"/>
      </w:pPr>
      <w:r>
        <w:rPr>
          <w:rFonts w:cs="Calibri"/>
        </w:rPr>
        <w:t>Dat weet ik dus niet want ben er nog nooit geweest.</w:t>
      </w:r>
    </w:p>
    <w:p w:rsidR="00143D10" w:rsidRDefault="002D17F3">
      <w:r>
        <w:rPr>
          <w:rFonts w:cs="Calibri"/>
          <w:b/>
          <w:bCs/>
        </w:rPr>
        <w:t>Heb je zelf wel eens toneel gespeeld? (Schoolmusical of amateurtoneel)</w:t>
      </w:r>
    </w:p>
    <w:p w:rsidR="00143D10" w:rsidRDefault="002D17F3">
      <w:pPr>
        <w:ind w:left="360"/>
      </w:pPr>
      <w:r>
        <w:rPr>
          <w:rFonts w:cs="Calibri"/>
        </w:rPr>
        <w:t>Ja schoolmusical in gr</w:t>
      </w:r>
      <w:r>
        <w:rPr>
          <w:rFonts w:cs="Calibri"/>
        </w:rPr>
        <w:t>oep acht, dat was wel leuk om te doen.</w:t>
      </w:r>
    </w:p>
    <w:p w:rsidR="00143D10" w:rsidRDefault="002D17F3">
      <w:r>
        <w:rPr>
          <w:rFonts w:cs="Calibri"/>
          <w:b/>
          <w:bCs/>
        </w:rPr>
        <w:t>De werkstukken die je de afgelopen jaren hebt gemaakt (tekeningen en 3d werkstukken) vind jij die kunst? Waarom wel of niet?</w:t>
      </w:r>
    </w:p>
    <w:p w:rsidR="00143D10" w:rsidRDefault="002D17F3">
      <w:r>
        <w:rPr>
          <w:rFonts w:cs="Calibri"/>
        </w:rPr>
        <w:t>Niet echt ik vind kunst meer op papier echt kunst want je kan zelf bepalen wat je gaat doen.</w:t>
      </w:r>
    </w:p>
    <w:p w:rsidR="00143D10" w:rsidRDefault="002D17F3">
      <w:r>
        <w:rPr>
          <w:rFonts w:cs="Calibri"/>
          <w:b/>
          <w:bCs/>
        </w:rPr>
        <w:t xml:space="preserve">Hebben jullie thuis werk hangen van iemand uit je gezin of van een ander creatief familielid? </w:t>
      </w:r>
    </w:p>
    <w:p w:rsidR="00143D10" w:rsidRDefault="002D17F3">
      <w:r>
        <w:rPr>
          <w:rFonts w:cs="Calibri"/>
          <w:b/>
          <w:bCs/>
        </w:rPr>
        <w:t>Wat vind je daarvan?</w:t>
      </w:r>
    </w:p>
    <w:p w:rsidR="00143D10" w:rsidRDefault="002D17F3">
      <w:r>
        <w:rPr>
          <w:rFonts w:cs="Calibri"/>
          <w:b/>
          <w:bCs/>
        </w:rPr>
        <w:t xml:space="preserve"> </w:t>
      </w:r>
    </w:p>
    <w:p w:rsidR="00143D10" w:rsidRDefault="002D17F3">
      <w:pPr>
        <w:ind w:left="360"/>
      </w:pPr>
      <w:r>
        <w:rPr>
          <w:rFonts w:cs="Calibri"/>
        </w:rPr>
        <w:lastRenderedPageBreak/>
        <w:t>Nee we hebben geen schilderijen thuis en ik ken niemand uit me familie die echt creatief is.</w:t>
      </w:r>
    </w:p>
    <w:p w:rsidR="00143D10" w:rsidRDefault="002D17F3">
      <w:pPr>
        <w:ind w:left="360"/>
      </w:pPr>
      <w:r>
        <w:rPr>
          <w:rFonts w:cs="Calibri"/>
        </w:rPr>
        <w:t xml:space="preserve"> </w:t>
      </w:r>
    </w:p>
    <w:p w:rsidR="00143D10" w:rsidRDefault="00143D10"/>
    <w:sectPr w:rsidR="00143D10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17F3" w:rsidRDefault="002D17F3">
      <w:pPr>
        <w:spacing w:after="0" w:line="240" w:lineRule="auto"/>
      </w:pPr>
      <w:r>
        <w:separator/>
      </w:r>
    </w:p>
  </w:endnote>
  <w:endnote w:type="continuationSeparator" w:id="0">
    <w:p w:rsidR="002D17F3" w:rsidRDefault="002D1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17F3" w:rsidRDefault="002D17F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D17F3" w:rsidRDefault="002D1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F3359"/>
    <w:multiLevelType w:val="multilevel"/>
    <w:tmpl w:val="4EAC80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43D10"/>
    <w:rsid w:val="00143D10"/>
    <w:rsid w:val="002D17F3"/>
    <w:rsid w:val="00EC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0674B-3851-4C6A-926E-CB8C4EF7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nl-N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Zoljami</dc:creator>
  <dc:description/>
  <cp:lastModifiedBy>jawad zoljami</cp:lastModifiedBy>
  <cp:revision>2</cp:revision>
  <dcterms:created xsi:type="dcterms:W3CDTF">2018-01-22T13:33:00Z</dcterms:created>
  <dcterms:modified xsi:type="dcterms:W3CDTF">2018-01-22T13:33:00Z</dcterms:modified>
</cp:coreProperties>
</file>